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C5B" w:rsidRPr="00DA794A" w:rsidRDefault="00446771">
      <w:pPr>
        <w:rPr>
          <w:sz w:val="28"/>
          <w:szCs w:val="28"/>
        </w:rPr>
      </w:pPr>
      <w:r>
        <w:rPr>
          <w:sz w:val="28"/>
          <w:szCs w:val="28"/>
        </w:rPr>
        <w:t>Day 1 TOPIC</w:t>
      </w:r>
      <w:r w:rsidR="00DA794A" w:rsidRPr="00DA794A">
        <w:rPr>
          <w:sz w:val="28"/>
          <w:szCs w:val="28"/>
        </w:rPr>
        <w:t xml:space="preserve"> for ALL</w:t>
      </w:r>
    </w:p>
    <w:p w:rsidR="00DA794A" w:rsidRDefault="00DA794A">
      <w:pPr>
        <w:rPr>
          <w:sz w:val="28"/>
          <w:szCs w:val="28"/>
        </w:rPr>
      </w:pPr>
    </w:p>
    <w:p w:rsidR="00446771" w:rsidRDefault="00446771">
      <w:pPr>
        <w:rPr>
          <w:sz w:val="28"/>
          <w:szCs w:val="28"/>
        </w:rPr>
      </w:pPr>
      <w:r>
        <w:rPr>
          <w:sz w:val="28"/>
          <w:szCs w:val="28"/>
        </w:rPr>
        <w:t>Create a piece of art work of yourself as a gladiator or Roman.</w:t>
      </w:r>
    </w:p>
    <w:p w:rsidR="00446771" w:rsidRDefault="00446771">
      <w:pPr>
        <w:rPr>
          <w:sz w:val="28"/>
          <w:szCs w:val="28"/>
        </w:rPr>
      </w:pPr>
    </w:p>
    <w:p w:rsidR="00446771" w:rsidRDefault="00446771">
      <w:pPr>
        <w:rPr>
          <w:sz w:val="28"/>
          <w:szCs w:val="28"/>
        </w:rPr>
      </w:pPr>
      <w:r>
        <w:rPr>
          <w:sz w:val="28"/>
          <w:szCs w:val="28"/>
        </w:rPr>
        <w:t>Think – what would your clothes look like, where are you standing, what are you putting in the background?</w:t>
      </w:r>
    </w:p>
    <w:p w:rsidR="00446771" w:rsidRDefault="00446771">
      <w:pPr>
        <w:rPr>
          <w:sz w:val="28"/>
          <w:szCs w:val="28"/>
        </w:rPr>
      </w:pPr>
    </w:p>
    <w:p w:rsidR="00446771" w:rsidRPr="00DA794A" w:rsidRDefault="00446771">
      <w:pPr>
        <w:rPr>
          <w:sz w:val="28"/>
          <w:szCs w:val="28"/>
        </w:rPr>
      </w:pPr>
      <w:r>
        <w:rPr>
          <w:sz w:val="28"/>
          <w:szCs w:val="28"/>
        </w:rPr>
        <w:t>You could sketch, paint, do a collage – it is up to you to make it as exciting and dramatic as you can.</w:t>
      </w:r>
      <w:bookmarkStart w:id="0" w:name="_GoBack"/>
      <w:bookmarkEnd w:id="0"/>
    </w:p>
    <w:sectPr w:rsidR="00446771" w:rsidRPr="00DA7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4A"/>
    <w:rsid w:val="00446771"/>
    <w:rsid w:val="00BE3C5B"/>
    <w:rsid w:val="00DA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E2B7A"/>
  <w15:chartTrackingRefBased/>
  <w15:docId w15:val="{6086018C-9BBE-43CC-B62A-9C4FB625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F21986E8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Sporle Primary School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Hoddy</dc:creator>
  <cp:keywords/>
  <dc:description/>
  <cp:lastModifiedBy>Kirstie Hoddy</cp:lastModifiedBy>
  <cp:revision>2</cp:revision>
  <dcterms:created xsi:type="dcterms:W3CDTF">2020-03-18T16:55:00Z</dcterms:created>
  <dcterms:modified xsi:type="dcterms:W3CDTF">2020-03-18T16:55:00Z</dcterms:modified>
</cp:coreProperties>
</file>